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20721" w14:textId="7F2259DB" w:rsidR="00ED5962" w:rsidRDefault="00000000">
      <w:proofErr w:type="spellStart"/>
      <w:r>
        <w:t>Câștigătorii</w:t>
      </w:r>
      <w:proofErr w:type="spellEnd"/>
      <w:r>
        <w:t xml:space="preserve"> </w:t>
      </w:r>
      <w:proofErr w:type="spellStart"/>
      <w:r w:rsidR="003E2523">
        <w:t>extragerii</w:t>
      </w:r>
      <w:proofErr w:type="spellEnd"/>
      <w:r w:rsidR="003E2523">
        <w:t xml:space="preserve"> </w:t>
      </w:r>
      <w:proofErr w:type="spellStart"/>
      <w:r w:rsidR="003E2523">
        <w:t>lunare</w:t>
      </w:r>
      <w:proofErr w:type="spellEnd"/>
      <w:r>
        <w:t xml:space="preserve"> din data de 7.0</w:t>
      </w:r>
      <w:r w:rsidR="003E2523">
        <w:t>8</w:t>
      </w:r>
      <w:r>
        <w:t xml:space="preserve">. 2026, </w:t>
      </w:r>
      <w:proofErr w:type="spellStart"/>
      <w:r>
        <w:t>aferentă</w:t>
      </w:r>
      <w:proofErr w:type="spellEnd"/>
      <w:r>
        <w:t xml:space="preserve"> </w:t>
      </w:r>
      <w:proofErr w:type="spellStart"/>
      <w:r>
        <w:t>campaniei</w:t>
      </w:r>
      <w:proofErr w:type="spellEnd"/>
      <w:r>
        <w:t xml:space="preserve"> „Câștigă cu </w:t>
      </w:r>
      <w:proofErr w:type="spellStart"/>
      <w:r>
        <w:t>facturile</w:t>
      </w:r>
      <w:proofErr w:type="spellEnd"/>
      <w:r>
        <w:t xml:space="preserve"> tale” </w:t>
      </w:r>
    </w:p>
    <w:tbl>
      <w:tblPr>
        <w:tblW w:w="362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20"/>
      </w:tblGrid>
      <w:tr w:rsidR="00ED5962" w14:paraId="55A20024" w14:textId="77777777" w:rsidTr="003E2523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83DA7" w14:textId="77777777" w:rsidR="00ED5962" w:rsidRDefault="00000000">
            <w:pPr>
              <w:spacing w:after="0" w:line="240" w:lineRule="auto"/>
            </w:pPr>
            <w:proofErr w:type="spellStart"/>
            <w:r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Nume</w:t>
            </w:r>
            <w:proofErr w:type="spellEnd"/>
            <w:r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c</w:t>
            </w:r>
            <w:proofErr w:type="spellStart"/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ro-RO"/>
              </w:rPr>
              <w:t>âștigător</w:t>
            </w:r>
            <w:proofErr w:type="spellEnd"/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ro-RO"/>
              </w:rPr>
              <w:t>:</w:t>
            </w:r>
          </w:p>
        </w:tc>
      </w:tr>
      <w:tr w:rsidR="003E2523" w:rsidRPr="003E2523" w14:paraId="29D8BA1E" w14:textId="77777777" w:rsidTr="003E2523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B5781" w14:textId="0A56B932" w:rsidR="003E2523" w:rsidRPr="003E2523" w:rsidRDefault="003E2523" w:rsidP="003E2523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Leucusescu</w:t>
            </w:r>
            <w:proofErr w:type="spellEnd"/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Alina Florentina</w:t>
            </w:r>
          </w:p>
        </w:tc>
      </w:tr>
      <w:tr w:rsidR="003E2523" w:rsidRPr="003E2523" w14:paraId="260AC5F2" w14:textId="77777777" w:rsidTr="003E2523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8EAF6" w14:textId="72526993" w:rsidR="003E2523" w:rsidRPr="003E2523" w:rsidRDefault="003E2523" w:rsidP="003E2523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Stroe Alina-Florentina</w:t>
            </w:r>
          </w:p>
        </w:tc>
      </w:tr>
      <w:tr w:rsidR="003E2523" w:rsidRPr="003E2523" w14:paraId="114C49C6" w14:textId="77777777" w:rsidTr="003E2523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8A205" w14:textId="7B10D172" w:rsidR="003E2523" w:rsidRPr="003E2523" w:rsidRDefault="003E2523" w:rsidP="003E2523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Nitu Dumitru Daniel</w:t>
            </w:r>
          </w:p>
        </w:tc>
      </w:tr>
      <w:tr w:rsidR="003E2523" w:rsidRPr="003E2523" w14:paraId="22D52AE7" w14:textId="77777777" w:rsidTr="003E2523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6EDFF" w14:textId="6463C825" w:rsidR="003E2523" w:rsidRPr="003E2523" w:rsidRDefault="003E2523" w:rsidP="003E2523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Dobrinoiu</w:t>
            </w:r>
            <w:proofErr w:type="spellEnd"/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Constantin Cosmin</w:t>
            </w:r>
          </w:p>
        </w:tc>
      </w:tr>
      <w:tr w:rsidR="003E2523" w:rsidRPr="003E2523" w14:paraId="12110B97" w14:textId="77777777" w:rsidTr="003E2523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B9C88" w14:textId="6464CB0E" w:rsidR="003E2523" w:rsidRPr="003E2523" w:rsidRDefault="003E2523" w:rsidP="003E2523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Neacsu Vasile</w:t>
            </w:r>
          </w:p>
        </w:tc>
      </w:tr>
      <w:tr w:rsidR="003E2523" w:rsidRPr="003E2523" w14:paraId="2E3B3D50" w14:textId="77777777" w:rsidTr="003E2523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64ED6" w14:textId="5B38EF80" w:rsidR="003E2523" w:rsidRPr="003E2523" w:rsidRDefault="003E2523" w:rsidP="003E2523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Pintea Adrian Cezar</w:t>
            </w:r>
          </w:p>
        </w:tc>
      </w:tr>
      <w:tr w:rsidR="003E2523" w:rsidRPr="003E2523" w14:paraId="2B437819" w14:textId="77777777" w:rsidTr="003E2523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BEA2C" w14:textId="2FF98B71" w:rsidR="003E2523" w:rsidRPr="003E2523" w:rsidRDefault="003E2523" w:rsidP="003E2523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Florin Dinca</w:t>
            </w:r>
          </w:p>
        </w:tc>
      </w:tr>
      <w:tr w:rsidR="003E2523" w:rsidRPr="003E2523" w14:paraId="3167D850" w14:textId="77777777" w:rsidTr="003E2523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30FF4" w14:textId="7BFBAA79" w:rsidR="003E2523" w:rsidRPr="003E2523" w:rsidRDefault="003E2523" w:rsidP="003E2523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Craciun </w:t>
            </w:r>
            <w:proofErr w:type="spellStart"/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Mioara</w:t>
            </w:r>
            <w:proofErr w:type="spellEnd"/>
          </w:p>
        </w:tc>
      </w:tr>
      <w:tr w:rsidR="003E2523" w:rsidRPr="003E2523" w14:paraId="3BAFB6FE" w14:textId="77777777" w:rsidTr="003E2523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23247" w14:textId="0C6C8E8B" w:rsidR="003E2523" w:rsidRPr="003E2523" w:rsidRDefault="003E2523" w:rsidP="003E2523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Mlesnita</w:t>
            </w:r>
            <w:proofErr w:type="spellEnd"/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Grigore</w:t>
            </w:r>
          </w:p>
        </w:tc>
      </w:tr>
      <w:tr w:rsidR="003E2523" w:rsidRPr="003E2523" w14:paraId="6BC290A7" w14:textId="77777777" w:rsidTr="003E2523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C0903" w14:textId="4919CF84" w:rsidR="003E2523" w:rsidRPr="003E2523" w:rsidRDefault="003E2523" w:rsidP="003E2523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Nica Marius </w:t>
            </w:r>
            <w:proofErr w:type="spellStart"/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Sorinel</w:t>
            </w:r>
            <w:proofErr w:type="spellEnd"/>
          </w:p>
        </w:tc>
      </w:tr>
      <w:tr w:rsidR="003E2523" w:rsidRPr="003E2523" w14:paraId="4B3ACEAD" w14:textId="77777777" w:rsidTr="003E2523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44B55" w14:textId="34AB82C5" w:rsidR="003E2523" w:rsidRPr="003E2523" w:rsidRDefault="003E2523" w:rsidP="003E2523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Suzana Voichita Kun</w:t>
            </w:r>
          </w:p>
        </w:tc>
      </w:tr>
      <w:tr w:rsidR="003E2523" w:rsidRPr="003E2523" w14:paraId="653C509E" w14:textId="77777777" w:rsidTr="003E2523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791AD" w14:textId="388C1B7E" w:rsidR="003E2523" w:rsidRPr="003E2523" w:rsidRDefault="003E2523" w:rsidP="003E2523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Craioveanu</w:t>
            </w:r>
            <w:proofErr w:type="spellEnd"/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</w:t>
            </w:r>
            <w:proofErr w:type="spellStart"/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Filofteia</w:t>
            </w:r>
            <w:proofErr w:type="spellEnd"/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Elena</w:t>
            </w:r>
          </w:p>
        </w:tc>
      </w:tr>
      <w:tr w:rsidR="003E2523" w:rsidRPr="003E2523" w14:paraId="1B4ABD3C" w14:textId="77777777" w:rsidTr="003E2523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DB522" w14:textId="250A49F8" w:rsidR="003E2523" w:rsidRPr="003E2523" w:rsidRDefault="003E2523" w:rsidP="003E2523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Hasca</w:t>
            </w:r>
            <w:proofErr w:type="spellEnd"/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Alexandru</w:t>
            </w:r>
          </w:p>
        </w:tc>
      </w:tr>
      <w:tr w:rsidR="003E2523" w:rsidRPr="003E2523" w14:paraId="4930D8B2" w14:textId="77777777" w:rsidTr="003E2523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A5F25" w14:textId="0AD7A0BE" w:rsidR="003E2523" w:rsidRPr="003E2523" w:rsidRDefault="003E2523" w:rsidP="003E2523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Pantea Mihaela</w:t>
            </w:r>
          </w:p>
        </w:tc>
      </w:tr>
      <w:tr w:rsidR="003E2523" w:rsidRPr="003E2523" w14:paraId="053A0C27" w14:textId="77777777" w:rsidTr="003E2523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5FEBA" w14:textId="2CB5BD65" w:rsidR="003E2523" w:rsidRPr="003E2523" w:rsidRDefault="003E2523" w:rsidP="003E2523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Andrei Marius Catalin</w:t>
            </w:r>
          </w:p>
        </w:tc>
      </w:tr>
      <w:tr w:rsidR="003E2523" w:rsidRPr="003E2523" w14:paraId="190ACC9A" w14:textId="77777777" w:rsidTr="003E2523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0DAE9" w14:textId="629B4A5B" w:rsidR="003E2523" w:rsidRPr="003E2523" w:rsidRDefault="003E2523" w:rsidP="003E2523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Neculai Ionut</w:t>
            </w:r>
          </w:p>
        </w:tc>
      </w:tr>
      <w:tr w:rsidR="003E2523" w:rsidRPr="003E2523" w14:paraId="1E2C675B" w14:textId="77777777" w:rsidTr="003E2523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7ED03" w14:textId="2E48FB3D" w:rsidR="003E2523" w:rsidRPr="003E2523" w:rsidRDefault="003E2523" w:rsidP="003E2523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Tudose </w:t>
            </w:r>
            <w:proofErr w:type="spellStart"/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Olguta</w:t>
            </w:r>
            <w:proofErr w:type="spellEnd"/>
          </w:p>
        </w:tc>
      </w:tr>
      <w:tr w:rsidR="003E2523" w:rsidRPr="003E2523" w14:paraId="2FBD26AA" w14:textId="77777777" w:rsidTr="003E2523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5CAAD" w14:textId="323AB79B" w:rsidR="003E2523" w:rsidRPr="003E2523" w:rsidRDefault="003E2523" w:rsidP="003E2523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Nedelea Andreea Maria</w:t>
            </w:r>
          </w:p>
        </w:tc>
      </w:tr>
      <w:tr w:rsidR="003E2523" w:rsidRPr="003E2523" w14:paraId="22464404" w14:textId="77777777" w:rsidTr="003E2523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11D1B" w14:textId="22CDC853" w:rsidR="003E2523" w:rsidRPr="003E2523" w:rsidRDefault="003E2523" w:rsidP="003E2523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Iacomi</w:t>
            </w:r>
            <w:proofErr w:type="spellEnd"/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Valentina</w:t>
            </w:r>
          </w:p>
        </w:tc>
      </w:tr>
      <w:tr w:rsidR="003E2523" w:rsidRPr="003E2523" w14:paraId="702A9F6B" w14:textId="77777777" w:rsidTr="003E2523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C118F" w14:textId="2B5E7B5D" w:rsidR="003E2523" w:rsidRPr="003E2523" w:rsidRDefault="003E2523" w:rsidP="003E2523">
            <w:pPr>
              <w:spacing w:after="0" w:line="240" w:lineRule="auto"/>
              <w:contextualSpacing/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</w:pPr>
            <w:proofErr w:type="spellStart"/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Horodincu</w:t>
            </w:r>
            <w:proofErr w:type="spellEnd"/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 xml:space="preserve"> Andrei </w:t>
            </w:r>
            <w:r w:rsidRPr="003E2523">
              <w:rPr>
                <w:rFonts w:eastAsia="Times New Roman" w:cs="Calibri"/>
                <w:color w:val="000000"/>
                <w:kern w:val="0"/>
                <w:sz w:val="22"/>
                <w:szCs w:val="22"/>
              </w:rPr>
              <w:t>Alexandru</w:t>
            </w:r>
          </w:p>
        </w:tc>
      </w:tr>
    </w:tbl>
    <w:p w14:paraId="4215248E" w14:textId="77777777" w:rsidR="003E2523" w:rsidRDefault="003E2523"/>
    <w:sectPr w:rsidR="003E2523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00A71" w14:textId="77777777" w:rsidR="00AF0B98" w:rsidRDefault="00AF0B98">
      <w:pPr>
        <w:spacing w:after="0" w:line="240" w:lineRule="auto"/>
      </w:pPr>
      <w:r>
        <w:separator/>
      </w:r>
    </w:p>
  </w:endnote>
  <w:endnote w:type="continuationSeparator" w:id="0">
    <w:p w14:paraId="235338C9" w14:textId="77777777" w:rsidR="00AF0B98" w:rsidRDefault="00AF0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A81AF" w14:textId="77777777" w:rsidR="00AF0B98" w:rsidRDefault="00AF0B9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8DB4E03" w14:textId="77777777" w:rsidR="00AF0B98" w:rsidRDefault="00AF0B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D5962"/>
    <w:rsid w:val="003E2523"/>
    <w:rsid w:val="00AF0B98"/>
    <w:rsid w:val="00CB73BC"/>
    <w:rsid w:val="00ED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9B85C"/>
  <w15:docId w15:val="{2ADBECBB-45B3-4D5F-A96F-44F8FD10A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 Panait</dc:creator>
  <dc:description/>
  <cp:lastModifiedBy>Anca Panait</cp:lastModifiedBy>
  <cp:revision>2</cp:revision>
  <dcterms:created xsi:type="dcterms:W3CDTF">2026-08-24T14:05:00Z</dcterms:created>
  <dcterms:modified xsi:type="dcterms:W3CDTF">2026-08-24T14:05:00Z</dcterms:modified>
</cp:coreProperties>
</file>